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4A46DE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6A29BB" w:rsidRPr="00854BDF" w:rsidRDefault="006A29BB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6A29BB" w:rsidRPr="00B75F2B" w:rsidRDefault="006A29BB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6A29BB" w:rsidRDefault="006A29BB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6A29BB" w:rsidRPr="00B75F2B" w:rsidRDefault="006A29BB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6A29BB" w:rsidRPr="00B75F2B" w:rsidRDefault="006A29BB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6A29BB" w:rsidRPr="006A29BB" w:rsidRDefault="006A29BB" w:rsidP="001B3E81">
                                <w:pPr>
                                  <w:rPr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44"/>
                                    <w:szCs w:val="44"/>
                                  </w:rPr>
                                  <w:t xml:space="preserve">2 hour delay 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6A29BB" w:rsidRPr="00854BDF" w:rsidRDefault="006A29BB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6A29BB" w:rsidRDefault="006A29BB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6A29BB" w:rsidRDefault="006A29BB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6A29BB" w:rsidRDefault="006A29BB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6A29BB" w:rsidRPr="00B75F2B" w:rsidRDefault="006A29B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6A29BB" w:rsidRPr="00A74C38" w:rsidRDefault="006A29B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6A29BB" w:rsidRPr="00B75F2B" w:rsidRDefault="006A29B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6A29BB" w:rsidRPr="00B75F2B" w:rsidRDefault="006A29B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6A29BB" w:rsidRPr="00854BDF" w:rsidRDefault="006A29B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6A29BB" w:rsidRPr="00B75F2B" w:rsidRDefault="006A29B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Put toolboxes in the lift shops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6A29BB" w:rsidRDefault="006A29B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6A29BB" w:rsidRPr="00B75F2B" w:rsidRDefault="006A29B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6A29BB" w:rsidRPr="00B75F2B" w:rsidRDefault="006A29B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6A29BB" w:rsidRPr="00A74C38" w:rsidRDefault="006A29B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Work on my car shop in revit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6A29BB" w:rsidRPr="00854BDF" w:rsidRDefault="006A29B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6A29BB" w:rsidRPr="00B75F2B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Hung pictures up on the walls in the lobbies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6A29BB" w:rsidRPr="00A74C38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6A29BB" w:rsidRPr="00B75F2B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put interior in the lobby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6A29BB" w:rsidRPr="00B75F2B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6A29BB" w:rsidRPr="00854BDF" w:rsidRDefault="006A29B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6A29BB" w:rsidRPr="00B75F2B" w:rsidRDefault="006A29B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Got it marked and in the right place for it to get tacked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6A29BB" w:rsidRDefault="006A29B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6A29BB" w:rsidRPr="00B75F2B" w:rsidRDefault="006A29B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6A29BB" w:rsidRPr="00B75F2B" w:rsidRDefault="006A29B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6A29BB" w:rsidRPr="00A74C38" w:rsidRDefault="006A29B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Helped drew out in the shop with the exhaust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6A29BB" w:rsidRPr="00854BDF" w:rsidRDefault="006A29B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6A29BB" w:rsidRPr="00B75F2B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6A29BB" w:rsidRPr="00A74C38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6A29BB" w:rsidRPr="00B75F2B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got it positioned to come out of the car the right way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6A29BB" w:rsidRPr="00B75F2B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6A29BB" w:rsidRPr="00854BDF" w:rsidRDefault="006A29B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6A29BB" w:rsidRPr="00B75F2B" w:rsidRDefault="00ED3981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Then got it full welded and founds out that it wasn’t in the right position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6A29BB" w:rsidRDefault="006A29B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6A29BB" w:rsidRPr="00B75F2B" w:rsidRDefault="006A29B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6A29BB" w:rsidRPr="00B75F2B" w:rsidRDefault="006A29B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6A29BB" w:rsidRPr="00A74C38" w:rsidRDefault="006A29B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Work on the formula </w:t>
                                </w:r>
                                <w:r w:rsidR="00ED3981">
                                  <w:rPr>
                                    <w:sz w:val="20"/>
                                  </w:rPr>
                                  <w:t xml:space="preserve">exhaust out in the shop </w:t>
                                </w:r>
                                <w:r w:rsidR="00ED3981">
                                  <w:rPr>
                                    <w:sz w:val="20"/>
                                  </w:rPr>
                                  <w:tab/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6A29BB" w:rsidRPr="00854BDF" w:rsidRDefault="006A29B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6A29BB" w:rsidRPr="00B75F2B" w:rsidRDefault="00ED398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Took a persuader and hit it a couple time to bend it back down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6A29BB" w:rsidRPr="00A74C38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6A29BB" w:rsidRPr="00B75F2B" w:rsidRDefault="00ED398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Got it on the car and bent it down and toward the tire 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6A29BB" w:rsidRPr="00B75F2B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6A29BB" w:rsidRPr="00854BDF" w:rsidRDefault="006A29B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6A29BB" w:rsidRPr="00B75F2B" w:rsidRDefault="00ED3981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threw a couple ideas out there and found a few that we could use and found some material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6A29BB" w:rsidRDefault="006A29B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6A29BB" w:rsidRPr="00B75F2B" w:rsidRDefault="006A29B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6A29BB" w:rsidRPr="00B75F2B" w:rsidRDefault="006A29B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6A29BB" w:rsidRPr="00A74C38" w:rsidRDefault="006A29B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ED3981">
                                  <w:rPr>
                                    <w:sz w:val="20"/>
                                  </w:rPr>
                                  <w:t xml:space="preserve">Worked out in the lab on the formula car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6A29BB" w:rsidRPr="00854BDF" w:rsidRDefault="006A29B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6A29BB" w:rsidRDefault="006A29B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6A29BB" w:rsidRPr="00B75F2B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6A29BB" w:rsidRPr="00A74C38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6A29BB" w:rsidRPr="00B75F2B" w:rsidRDefault="00ED398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Me and drew brainstormed some ideas for the air to get to the engine. 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6A29BB" w:rsidRPr="00B75F2B" w:rsidRDefault="006A29B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4A46DE"/>
    <w:rsid w:val="005C75B0"/>
    <w:rsid w:val="005F79BA"/>
    <w:rsid w:val="006A29BB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ED3981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FE71A-A9D0-4F59-9475-0B3E577B4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2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2013-12-16T15:22:00Z</dcterms:created>
  <dcterms:modified xsi:type="dcterms:W3CDTF">2013-12-16T15:22:00Z</dcterms:modified>
</cp:coreProperties>
</file>