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B73894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8450A5" w:rsidRPr="00854BDF" w:rsidRDefault="008450A5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8450A5" w:rsidRPr="00B75F2B" w:rsidRDefault="008450A5" w:rsidP="001B3E8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Get half shaft idea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going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8450A5" w:rsidRDefault="008450A5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8450A5" w:rsidRPr="00B75F2B" w:rsidRDefault="008450A5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8450A5" w:rsidRPr="00B75F2B" w:rsidRDefault="008450A5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8450A5" w:rsidRPr="00A74C38" w:rsidRDefault="008450A5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the rear end assembly on the formula car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8450A5" w:rsidRPr="00854BDF" w:rsidRDefault="008450A5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8450A5" w:rsidRDefault="008450A5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8450A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A74C38" w:rsidRDefault="008450A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8450A5" w:rsidRPr="00B75F2B" w:rsidRDefault="008450A5" w:rsidP="008450A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flat stock for the engine mount</w:t>
                                  </w:r>
                                </w:p>
                                <w:p w:rsidR="008450A5" w:rsidRPr="00B75F2B" w:rsidRDefault="008450A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8450A5" w:rsidRPr="00B75F2B" w:rsidRDefault="008450A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8450A5" w:rsidRPr="00854BDF" w:rsidRDefault="008450A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8450A5" w:rsidRPr="00B75F2B" w:rsidRDefault="008450A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Help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sabo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cut out blocks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8450A5" w:rsidRDefault="008450A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8450A5" w:rsidRPr="00A74C38" w:rsidRDefault="008450A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formula car rear end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8450A5" w:rsidRPr="00854BDF" w:rsidRDefault="008450A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A74C38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Get everything set into place and ready to weld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8450A5" w:rsidRPr="00854BDF" w:rsidRDefault="008450A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8450A5" w:rsidRPr="00B75F2B" w:rsidRDefault="00E5122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Find out where the axles are perfect in line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8450A5" w:rsidRDefault="008450A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8450A5" w:rsidRPr="00A74C38" w:rsidRDefault="008450A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51225">
                                  <w:rPr>
                                    <w:sz w:val="20"/>
                                  </w:rPr>
                                  <w:t xml:space="preserve">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8450A5" w:rsidRPr="00854BDF" w:rsidRDefault="008450A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8450A5" w:rsidRPr="00A74C38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E5122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Get the rear end up and even ready to go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8450A5" w:rsidRPr="00854BDF" w:rsidRDefault="008450A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8450A5" w:rsidRPr="00B75F2B" w:rsidRDefault="008450A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8450A5" w:rsidRDefault="008450A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8450A5" w:rsidRPr="00A74C38" w:rsidRDefault="008450A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51225">
                                  <w:rPr>
                                    <w:sz w:val="20"/>
                                  </w:rPr>
                                  <w:t xml:space="preserve">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8450A5" w:rsidRPr="00854BDF" w:rsidRDefault="008450A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A74C38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E5122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Have guy come down and weld and get them all set up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8450A5" w:rsidRPr="00854BDF" w:rsidRDefault="008450A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8450A5" w:rsidRPr="00B75F2B" w:rsidRDefault="00E5122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Helped guy get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baja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shell welded to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8450A5" w:rsidRDefault="008450A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8450A5" w:rsidRPr="00B75F2B" w:rsidRDefault="008450A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8450A5" w:rsidRPr="00A74C38" w:rsidRDefault="008450A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51225">
                                  <w:rPr>
                                    <w:sz w:val="20"/>
                                  </w:rPr>
                                  <w:t xml:space="preserve">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8450A5" w:rsidRPr="00854BDF" w:rsidRDefault="008450A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8450A5" w:rsidRDefault="008450A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8450A5" w:rsidRPr="00A74C38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8450A5" w:rsidRPr="00B75F2B" w:rsidRDefault="00E5122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Get the rest of the rear end welded up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8450A5" w:rsidRPr="00B75F2B" w:rsidRDefault="008450A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450A5"/>
    <w:rsid w:val="00854BDF"/>
    <w:rsid w:val="009A3EE4"/>
    <w:rsid w:val="00A03FA6"/>
    <w:rsid w:val="00A0413A"/>
    <w:rsid w:val="00A40919"/>
    <w:rsid w:val="00A74C38"/>
    <w:rsid w:val="00B3020B"/>
    <w:rsid w:val="00B65040"/>
    <w:rsid w:val="00B73894"/>
    <w:rsid w:val="00B75F2B"/>
    <w:rsid w:val="00B86FDF"/>
    <w:rsid w:val="00CE3F29"/>
    <w:rsid w:val="00E51225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6AC2-D7EE-4ED4-9629-689F64C6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2013-10-02T11:54:00Z</dcterms:created>
  <dcterms:modified xsi:type="dcterms:W3CDTF">2013-10-02T11:54:00Z</dcterms:modified>
</cp:coreProperties>
</file>