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C83B11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1F0073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See what metal we have to get the job done 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1B3E81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1F0073">
                                  <w:rPr>
                                    <w:sz w:val="20"/>
                                  </w:rPr>
                                  <w:t xml:space="preserve">Get rear </w:t>
                                </w:r>
                                <w:proofErr w:type="gramStart"/>
                                <w:r w:rsidR="001F0073">
                                  <w:rPr>
                                    <w:sz w:val="20"/>
                                  </w:rPr>
                                  <w:t>end  going</w:t>
                                </w:r>
                                <w:proofErr w:type="gramEnd"/>
                                <w:r w:rsidR="001F0073">
                                  <w:rPr>
                                    <w:sz w:val="20"/>
                                  </w:rPr>
                                  <w:t xml:space="preserve"> and ready to get done.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proofErr w:type="gramStart"/>
                                  <w:r w:rsidR="001F0073">
                                    <w:rPr>
                                      <w:sz w:val="20"/>
                                    </w:rPr>
                                    <w:t>Ran into some wrong measurements.</w:t>
                                  </w:r>
                                  <w:proofErr w:type="gramEnd"/>
                                  <w:r w:rsidR="001F0073"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F0073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Print plans off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1F0073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The bars going from the t bar to the rear need changed 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1F0073">
                                  <w:rPr>
                                    <w:sz w:val="20"/>
                                  </w:rPr>
                                  <w:t>Re do plans so everything will fit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1F007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Rear end won t fit in all the way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1F0073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Cut three bars at 6 and half 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1F0073">
                                  <w:rPr>
                                    <w:sz w:val="20"/>
                                  </w:rPr>
                                  <w:t xml:space="preserve">Start getting metal cut to fit the long bars 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1F007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Cut two metal bars at 30 in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1F0073">
                                  <w:rPr>
                                    <w:sz w:val="20"/>
                                  </w:rPr>
                                  <w:t xml:space="preserve">Ran into a </w:t>
                                </w:r>
                                <w:proofErr w:type="gramStart"/>
                                <w:r w:rsidR="001F0073">
                                  <w:rPr>
                                    <w:sz w:val="20"/>
                                  </w:rPr>
                                  <w:t>problem  with</w:t>
                                </w:r>
                                <w:proofErr w:type="gramEnd"/>
                                <w:r w:rsidR="001F0073">
                                  <w:rPr>
                                    <w:sz w:val="20"/>
                                  </w:rPr>
                                  <w:t xml:space="preserve"> the cvt the space provided in the bottom of the rear end will not allow the cvt to fit in to the frame structure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1F007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Made bars that were 6 and a half to 8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1F0073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Get holes marked and mounted for rear end 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</w:t>
                                </w:r>
                                <w:r w:rsidR="001F0073">
                                  <w:rPr>
                                    <w:sz w:val="20"/>
                                  </w:rPr>
                                  <w:t>Drill holes in t bar so we can put cross bars into frame so we can hold our rear end up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1F007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Drilled the two holes so we can put the t bar on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1F0073"/>
    <w:rsid w:val="00240EE8"/>
    <w:rsid w:val="00260DF3"/>
    <w:rsid w:val="002F2CF4"/>
    <w:rsid w:val="004135F1"/>
    <w:rsid w:val="00446361"/>
    <w:rsid w:val="005C75B0"/>
    <w:rsid w:val="005F79BA"/>
    <w:rsid w:val="0076674B"/>
    <w:rsid w:val="00854BDF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83B11"/>
    <w:rsid w:val="00CE3F29"/>
    <w:rsid w:val="00EA6342"/>
    <w:rsid w:val="00F62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C0815-75D0-465F-B338-1D3A092FC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Weekly%20Log%20Sheet</Template>
  <TotalTime>10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dmmyers</cp:lastModifiedBy>
  <cp:revision>2</cp:revision>
  <dcterms:created xsi:type="dcterms:W3CDTF">2013-09-20T12:49:00Z</dcterms:created>
  <dcterms:modified xsi:type="dcterms:W3CDTF">2013-09-20T12:49:00Z</dcterms:modified>
</cp:coreProperties>
</file>