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F44202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Find total cost of shed and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anailize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them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F44202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Cost estimating on shed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F44202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Plug in materials that you have to calculate in.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44202" w:rsidRDefault="00F44202" w:rsidP="00F44202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Find the R values if the home was energy efficient.</w:t>
                                      </w:r>
                                    </w:p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F44202">
                                            <w:rPr>
                                              <w:sz w:val="20"/>
                                            </w:rPr>
                                            <w:t>Find heat/</w:t>
                                          </w:r>
                                          <w:proofErr w:type="gramStart"/>
                                          <w:r w:rsidR="00F44202">
                                            <w:rPr>
                                              <w:sz w:val="20"/>
                                            </w:rPr>
                                            <w:t>loss  of</w:t>
                                          </w:r>
                                          <w:proofErr w:type="gramEnd"/>
                                          <w:r w:rsidR="00F44202">
                                            <w:rPr>
                                              <w:sz w:val="20"/>
                                            </w:rPr>
                                            <w:t xml:space="preserve"> shed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F44202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Analyze the total heat transfer of the home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F44202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R values </w:t>
                                            </w:r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of 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materils</w:t>
                                            </w:r>
                                            <w:proofErr w:type="spellEnd"/>
                                            <w:proofErr w:type="gramEnd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44202" w:rsidRDefault="00F44202" w:rsidP="00F44202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Get the plans approved to be able to work on Revit</w:t>
                                      </w:r>
                                    </w:p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F44202">
                                            <w:rPr>
                                              <w:sz w:val="20"/>
                                            </w:rPr>
                                            <w:t>Design floor plan for Habitat home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F44202" w:rsidRDefault="00F44202" w:rsidP="00F44202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Find examples of floor plans</w:t>
                                            </w:r>
                                          </w:p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F44202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Make rooms for the house 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F44202">
                                            <w:rPr>
                                              <w:sz w:val="20"/>
                                            </w:rPr>
                                            <w:t>Design home on Revit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9B28F4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Get hallways done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F44202" w:rsidRDefault="00F44202" w:rsidP="00F44202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Construct basic construction of the habitat home.</w:t>
                                            </w:r>
                                          </w:p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9B28F4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Upload to a 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pdf</w:t>
                                      </w:r>
                                      <w:bookmarkStart w:id="0" w:name="_GoBack"/>
                                      <w:bookmarkEnd w:id="0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9B28F4">
                                            <w:rPr>
                                              <w:sz w:val="20"/>
                                            </w:rPr>
                                            <w:t xml:space="preserve">Finish habitat house </w:t>
                                          </w:r>
                                          <w:r w:rsidR="009B28F4">
                                            <w:rPr>
                                              <w:sz w:val="20"/>
                                            </w:rPr>
                                            <w:tab/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9B28F4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Get all the rooms complete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F44202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Find total cost of shed and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anailize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them</w:t>
                                </w: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F44202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Cost estimating on shed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F44202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Plug in materials that you have to calculate in.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F44202" w:rsidRDefault="00F44202" w:rsidP="00F44202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Find the R values if the home was energy efficient.</w:t>
                                </w:r>
                              </w:p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F44202">
                                      <w:rPr>
                                        <w:sz w:val="20"/>
                                      </w:rPr>
                                      <w:t>Find heat/</w:t>
                                    </w:r>
                                    <w:proofErr w:type="gramStart"/>
                                    <w:r w:rsidR="00F44202">
                                      <w:rPr>
                                        <w:sz w:val="20"/>
                                      </w:rPr>
                                      <w:t>loss  of</w:t>
                                    </w:r>
                                    <w:proofErr w:type="gramEnd"/>
                                    <w:r w:rsidR="00F44202">
                                      <w:rPr>
                                        <w:sz w:val="20"/>
                                      </w:rPr>
                                      <w:t xml:space="preserve"> shed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F44202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Analyze the total heat transfer of the home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F44202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R values </w:t>
                                      </w:r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 xml:space="preserve">of 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materils</w:t>
                                      </w:r>
                                      <w:proofErr w:type="spellEnd"/>
                                      <w:proofErr w:type="gramEnd"/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F44202" w:rsidRDefault="00F44202" w:rsidP="00F44202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Get the plans approved to be able to work on Revit</w:t>
                                </w:r>
                              </w:p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F44202">
                                      <w:rPr>
                                        <w:sz w:val="20"/>
                                      </w:rPr>
                                      <w:t>Design floor plan for Habitat home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F44202" w:rsidRDefault="00F44202" w:rsidP="00F44202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Find examples of floor plans</w:t>
                                      </w:r>
                                    </w:p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F4420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Make rooms for the house 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F44202">
                                      <w:rPr>
                                        <w:sz w:val="20"/>
                                      </w:rPr>
                                      <w:t>Design home on Revit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9B28F4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Get hallways done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F44202" w:rsidRDefault="00F44202" w:rsidP="00F44202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Construct basic construction of the habitat home.</w:t>
                                      </w:r>
                                    </w:p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9B28F4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Upload to a </w:t>
                                </w:r>
                                <w:r>
                                  <w:rPr>
                                    <w:sz w:val="20"/>
                                  </w:rPr>
                                  <w:t>pdf</w:t>
                                </w:r>
                                <w:bookmarkStart w:id="1" w:name="_GoBack"/>
                                <w:bookmarkEnd w:id="1"/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9B28F4">
                                      <w:rPr>
                                        <w:sz w:val="20"/>
                                      </w:rPr>
                                      <w:t xml:space="preserve">Finish habitat house </w:t>
                                    </w:r>
                                    <w:r w:rsidR="009B28F4">
                                      <w:rPr>
                                        <w:sz w:val="20"/>
                                      </w:rPr>
                                      <w:tab/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9B28F4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Get all the rooms complete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76674B"/>
    <w:rsid w:val="00854BDF"/>
    <w:rsid w:val="009A3EE4"/>
    <w:rsid w:val="009B28F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4420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1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90310-D325-4590-B107-A70CA8201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Weekly%20Log%20Sheet</Template>
  <TotalTime>2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Dakota M Myers</cp:lastModifiedBy>
  <cp:revision>2</cp:revision>
  <dcterms:created xsi:type="dcterms:W3CDTF">2013-09-10T12:13:00Z</dcterms:created>
  <dcterms:modified xsi:type="dcterms:W3CDTF">2013-09-10T12:13:00Z</dcterms:modified>
</cp:coreProperties>
</file>