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8F4305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C142CA" w:rsidRPr="00854BDF" w:rsidRDefault="00C142CA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C142CA" w:rsidRPr="00B75F2B" w:rsidRDefault="00C142CA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Found where the diff goes in to the back behind the engine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C142CA" w:rsidRDefault="00C142CA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C142CA" w:rsidRPr="00B75F2B" w:rsidRDefault="00C142CA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C142CA" w:rsidRPr="00B75F2B" w:rsidRDefault="00C142CA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C142CA" w:rsidRPr="00A74C38" w:rsidRDefault="00C142CA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Still work on design of the rear end of the formula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C142CA" w:rsidRPr="00854BDF" w:rsidRDefault="00C142CA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C142CA" w:rsidRDefault="00C142CA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C142CA" w:rsidRDefault="00C142CA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C142CA" w:rsidRDefault="00C142CA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B75F2B" w:rsidRDefault="00C142C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C142CA" w:rsidRPr="00A74C38" w:rsidRDefault="00C142C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Still don’t know with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yet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C142CA" w:rsidRPr="00B75F2B" w:rsidRDefault="00C142C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Found the height of the engine where it has to be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C142CA" w:rsidRPr="00B75F2B" w:rsidRDefault="00C142C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C142CA" w:rsidRPr="00854BDF" w:rsidRDefault="00C142C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C142CA" w:rsidRPr="00B75F2B" w:rsidRDefault="00C142CA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C142CA" w:rsidRDefault="00C142C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C142CA" w:rsidRPr="00A74C38" w:rsidRDefault="00C142C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Find stuff for the formula rear end today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C142CA" w:rsidRPr="00854BDF" w:rsidRDefault="00C142C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A74C38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Still have to find things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a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we can use that will make our acceleration better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C142CA" w:rsidRPr="00854BDF" w:rsidRDefault="00C142C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C142CA" w:rsidRPr="00B75F2B" w:rsidRDefault="00C142C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Find the metal we can use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C142CA" w:rsidRDefault="00C142C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C142CA" w:rsidRPr="00A74C38" w:rsidRDefault="00C142C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Decided to take out our seat and form a metal one in to it so we can fit bigger and taller people in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C142CA" w:rsidRPr="00854BDF" w:rsidRDefault="00C142C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Find the cardboard to use for a mock up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C142CA" w:rsidRPr="00A74C38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Didn’t have time to finish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Measured all the lengths and widths inside the formula to figure out what size seat we will need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 building mock up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C142CA" w:rsidRPr="00854BDF" w:rsidRDefault="00C142C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C142CA" w:rsidRPr="00B75F2B" w:rsidRDefault="00C142C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Cut it out and put it in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C142CA" w:rsidRDefault="00C142C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C142CA" w:rsidRPr="00A74C38" w:rsidRDefault="00C142C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Finish mock up for seat so we can get it done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C142CA" w:rsidRPr="00854BDF" w:rsidRDefault="00C142C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Did some modifications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A74C38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Didn’t get the metal one done today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our measuring s on the card board so we can get it cut out 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C142CA" w:rsidRPr="00854BDF" w:rsidRDefault="00C142CA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C142CA" w:rsidRPr="00B75F2B" w:rsidRDefault="00037F6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Got the metal cut out and put in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C142CA" w:rsidRDefault="00C142CA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C142CA" w:rsidRPr="00B75F2B" w:rsidRDefault="00C142CA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C142CA" w:rsidRPr="00A74C38" w:rsidRDefault="00C142C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Copy the cardboard on to the metal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C142CA" w:rsidRPr="00854BDF" w:rsidRDefault="00C142CA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C142CA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037F65">
                                    <w:rPr>
                                      <w:sz w:val="20"/>
                                    </w:rPr>
                                    <w:t>Some thing</w:t>
                                  </w:r>
                                  <w:proofErr w:type="spellEnd"/>
                                  <w:r w:rsidR="00037F65">
                                    <w:rPr>
                                      <w:sz w:val="20"/>
                                    </w:rPr>
                                    <w:t xml:space="preserve"> didn’t come out right </w:t>
                                  </w:r>
                                </w:p>
                                <w:p w:rsidR="00037F65" w:rsidRPr="00A74C38" w:rsidRDefault="00037F6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Wont work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Got it copied over and put on</w:t>
                                  </w:r>
                                  <w:r w:rsidR="00037F65">
                                    <w:rPr>
                                      <w:sz w:val="20"/>
                                    </w:rPr>
                                    <w:t xml:space="preserve"> to the metal</w:t>
                                  </w:r>
                                  <w:r w:rsidR="00037F65"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C142CA" w:rsidRPr="00B75F2B" w:rsidRDefault="00C142C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37F65"/>
    <w:rsid w:val="000705D0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8F4305"/>
    <w:rsid w:val="009A3EE4"/>
    <w:rsid w:val="009E5ACE"/>
    <w:rsid w:val="00A03FA6"/>
    <w:rsid w:val="00A0413A"/>
    <w:rsid w:val="00A40919"/>
    <w:rsid w:val="00A74C38"/>
    <w:rsid w:val="00B3020B"/>
    <w:rsid w:val="00B65040"/>
    <w:rsid w:val="00B75F2B"/>
    <w:rsid w:val="00B86FDF"/>
    <w:rsid w:val="00C142CA"/>
    <w:rsid w:val="00CE3F29"/>
    <w:rsid w:val="00D256E5"/>
    <w:rsid w:val="00E10972"/>
    <w:rsid w:val="00E11F03"/>
    <w:rsid w:val="00EA6342"/>
    <w:rsid w:val="00F624BB"/>
    <w:rsid w:val="00F93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2DFD2-C8AE-4E24-942E-A472269D1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2013-08-26T12:58:00Z</dcterms:created>
  <dcterms:modified xsi:type="dcterms:W3CDTF">2013-08-26T12:58:00Z</dcterms:modified>
</cp:coreProperties>
</file>