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2240EE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23EFE" w:rsidRPr="00854BDF" w:rsidRDefault="00923EFE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923EFE" w:rsidRPr="00B75F2B" w:rsidRDefault="00923EFE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are also going to work on the shell body to make better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then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last year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923EFE" w:rsidRDefault="00923EFE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923EFE" w:rsidRPr="00B75F2B" w:rsidRDefault="00923EFE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923EFE" w:rsidRPr="00B75F2B" w:rsidRDefault="00923EFE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923EFE" w:rsidRPr="00A74C38" w:rsidRDefault="00923EFE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Discuss what we are going to do this year in this class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923EFE" w:rsidRPr="00854BDF" w:rsidRDefault="00923EFE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923EFE" w:rsidRDefault="00923EFE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B75F2B" w:rsidRDefault="00923EF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are going to fix the spindle on the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prototype  to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get rid of the shake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A74C38" w:rsidRDefault="00923EF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We might not have so much room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923EFE" w:rsidRDefault="00923EF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are going to work on formula to make it better from last year so it will run better</w:t>
                                  </w:r>
                                </w:p>
                                <w:p w:rsidR="00923EFE" w:rsidRPr="00B75F2B" w:rsidRDefault="00923EF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923EFE" w:rsidRPr="00B75F2B" w:rsidRDefault="00923EFE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decided to build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baja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this year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923EFE" w:rsidRPr="00854BDF" w:rsidRDefault="00923EF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923EFE" w:rsidRPr="00B75F2B" w:rsidRDefault="00923EF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together and made a detailed list of what we need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923EFE" w:rsidRDefault="00923EF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923EFE" w:rsidRPr="00A74C38" w:rsidRDefault="00923EF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We need to decide who is on what team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923EFE" w:rsidRPr="00854BDF" w:rsidRDefault="00923EF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Looked at the car so we can see what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it  did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at the track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A74C38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Might not have enough people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Voted for formula cause I want to see it get better from last year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923EFE" w:rsidRPr="00854BDF" w:rsidRDefault="00923EF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923EFE" w:rsidRPr="00B75F2B" w:rsidRDefault="00923EF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decided to put a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cvt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on it for more take off power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923EFE" w:rsidRDefault="00923EF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923EFE" w:rsidRPr="00A74C38" w:rsidRDefault="00923EF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Decided to flip the engine back over to its original position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923EFE" w:rsidRPr="00854BDF" w:rsidRDefault="00923EF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And a limited slip rear end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923EFE" w:rsidRPr="00A74C38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Don’t know if we are going to have enough room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Have to design a new rear end to fit the engine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923EFE" w:rsidRPr="00854BDF" w:rsidRDefault="00923EF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923EFE" w:rsidRPr="00B75F2B" w:rsidRDefault="00923EFE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Fill out the worksheet that was assigned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923EFE" w:rsidRDefault="00923EF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923EFE" w:rsidRPr="00A74C38" w:rsidRDefault="00923EF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Got assigned a architecture structures assignment  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923EFE" w:rsidRPr="00854BDF" w:rsidRDefault="00923EF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A74C38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Hard to find certain stuff I can use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Do some research on my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style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B75F2B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923EFE" w:rsidRPr="00854BDF" w:rsidRDefault="00923EFE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923EFE" w:rsidRPr="00B75F2B" w:rsidRDefault="0094599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Find materials to build it out of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923EFE" w:rsidRDefault="00923EFE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923EFE" w:rsidRPr="00B75F2B" w:rsidRDefault="00923EFE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923EFE" w:rsidRPr="00A74C38" w:rsidRDefault="00923EFE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Design a building with shed </w:t>
                                </w:r>
                                <w:r w:rsidR="0094599C">
                                  <w:rPr>
                                    <w:sz w:val="20"/>
                                  </w:rPr>
                                  <w:t xml:space="preserve">architecture. 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923EFE" w:rsidRPr="00854BDF" w:rsidRDefault="00923EFE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923EFE" w:rsidRDefault="00923EFE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B75F2B" w:rsidRDefault="0094599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Cut it out of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styro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foam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923EFE" w:rsidRPr="00A74C38" w:rsidRDefault="00923EF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923EFE" w:rsidRPr="00B75F2B" w:rsidRDefault="0094599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Do research to find what it is that it looks like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923EFE" w:rsidRPr="00B75F2B" w:rsidRDefault="0094599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Label everything to where it goes on the structure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240EE"/>
    <w:rsid w:val="00240EE8"/>
    <w:rsid w:val="00260DF3"/>
    <w:rsid w:val="002F2CF4"/>
    <w:rsid w:val="004135F1"/>
    <w:rsid w:val="00446361"/>
    <w:rsid w:val="005C75B0"/>
    <w:rsid w:val="005F45F0"/>
    <w:rsid w:val="005F79BA"/>
    <w:rsid w:val="0076674B"/>
    <w:rsid w:val="00854BDF"/>
    <w:rsid w:val="00923EFE"/>
    <w:rsid w:val="00933C44"/>
    <w:rsid w:val="0094599C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1DC32-233E-431A-875E-AB93806B2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5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2013-08-22T12:42:00Z</dcterms:created>
  <dcterms:modified xsi:type="dcterms:W3CDTF">2013-08-22T12:42:00Z</dcterms:modified>
</cp:coreProperties>
</file>