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FE3869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F43F80" w:rsidRPr="00854BDF" w:rsidRDefault="00F43F80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F43F80" w:rsidRPr="00B75F2B" w:rsidRDefault="00F43F80" w:rsidP="001B3E8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F43F80" w:rsidRDefault="00F43F80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F43F80" w:rsidRPr="00B75F2B" w:rsidRDefault="00F43F80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F43F80" w:rsidRPr="00B75F2B" w:rsidRDefault="00F43F80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F43F80" w:rsidRPr="00A74C38" w:rsidRDefault="00F43F80" w:rsidP="001B3E81">
                                <w:pPr>
                                  <w:rPr>
                                    <w:sz w:val="20"/>
                                  </w:rPr>
                                </w:pPr>
                                <w:proofErr w:type="gramStart"/>
                                <w:r>
                                  <w:rPr>
                                    <w:sz w:val="20"/>
                                  </w:rPr>
                                  <w:t>work</w:t>
                                </w:r>
                                <w:proofErr w:type="gramEnd"/>
                                <w:r>
                                  <w:rPr>
                                    <w:sz w:val="20"/>
                                  </w:rPr>
                                  <w:t xml:space="preserve"> on formula body.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F43F80" w:rsidRPr="00854BDF" w:rsidRDefault="00F43F80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F43F80" w:rsidRDefault="00F43F80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F43F80" w:rsidRDefault="00F43F80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F43F80" w:rsidRDefault="00F43F80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F43F80" w:rsidRPr="00B75F2B" w:rsidRDefault="00F43F80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F43F80" w:rsidRPr="00A74C38" w:rsidRDefault="00F43F80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none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F43F80" w:rsidRPr="00B75F2B" w:rsidRDefault="00F43F80" w:rsidP="00F43F80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spackle</w:t>
                                  </w:r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 xml:space="preserve"> on the body and covering up the cracks.</w:t>
                                  </w:r>
                                </w:p>
                                <w:p w:rsidR="00F43F80" w:rsidRPr="00B75F2B" w:rsidRDefault="00F43F80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F43F80" w:rsidRPr="00B75F2B" w:rsidRDefault="00F43F80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F43F80" w:rsidRPr="00854BDF" w:rsidRDefault="00F43F80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F43F80" w:rsidRPr="001E00F7" w:rsidRDefault="00F43F80" w:rsidP="001E00F7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The bracket broke for the tach light </w:t>
                            </w: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F43F80" w:rsidRDefault="00F43F80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F43F80" w:rsidRPr="00B75F2B" w:rsidRDefault="00F43F80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F43F80" w:rsidRPr="00B75F2B" w:rsidRDefault="00F43F80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F43F80" w:rsidRPr="00A74C38" w:rsidRDefault="00F43F80" w:rsidP="004135F1">
                                <w:pPr>
                                  <w:rPr>
                                    <w:sz w:val="20"/>
                                  </w:rPr>
                                </w:pPr>
                                <w:proofErr w:type="gramStart"/>
                                <w:r>
                                  <w:rPr>
                                    <w:sz w:val="20"/>
                                  </w:rPr>
                                  <w:t>work</w:t>
                                </w:r>
                                <w:proofErr w:type="gramEnd"/>
                                <w:r>
                                  <w:rPr>
                                    <w:sz w:val="20"/>
                                  </w:rPr>
                                  <w:t xml:space="preserve"> in lab on formula car.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F43F80" w:rsidRPr="00854BDF" w:rsidRDefault="00F43F80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F43F80" w:rsidRDefault="00F43F80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F43F80" w:rsidRDefault="00F43F80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F43F80" w:rsidRDefault="00F43F80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F43F80" w:rsidRPr="00B75F2B" w:rsidRDefault="00F43F8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F43F80" w:rsidRPr="00A74C38" w:rsidRDefault="00F43F8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none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F43F80" w:rsidRPr="00B75F2B" w:rsidRDefault="00F43F80" w:rsidP="00F43F80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Find a place to put the tach light.</w:t>
                                  </w:r>
                                </w:p>
                                <w:p w:rsidR="00F43F80" w:rsidRPr="00B75F2B" w:rsidRDefault="00F43F8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F43F80" w:rsidRPr="00B75F2B" w:rsidRDefault="00F43F8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F43F80" w:rsidRPr="00854BDF" w:rsidRDefault="00F43F80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F43F80" w:rsidRPr="00B75F2B" w:rsidRDefault="00F43F80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We took it outside and started it 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F43F80" w:rsidRDefault="00F43F80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F43F80" w:rsidRPr="00B75F2B" w:rsidRDefault="00F43F80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F43F80" w:rsidRPr="00B75F2B" w:rsidRDefault="00F43F80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F43F80" w:rsidRPr="00A74C38" w:rsidRDefault="00F43F80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Work in lab on prototype to start it and get an </w:t>
                                </w:r>
                                <w:proofErr w:type="gramStart"/>
                                <w:r>
                                  <w:rPr>
                                    <w:sz w:val="20"/>
                                  </w:rPr>
                                  <w:t>rpm .</w:t>
                                </w:r>
                                <w:proofErr w:type="gramEnd"/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F43F80" w:rsidRPr="00854BDF" w:rsidRDefault="00F43F80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F43F80" w:rsidRDefault="00F43F80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F43F80" w:rsidRDefault="00F43F80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F43F80" w:rsidRDefault="00F43F80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F43F80" w:rsidRPr="00B75F2B" w:rsidRDefault="00F43F8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We only hit 760 on the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rpms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F43F80" w:rsidRPr="00A74C38" w:rsidRDefault="00F43F8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none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F43F80" w:rsidRPr="00B75F2B" w:rsidRDefault="00F43F8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Got the car ready for it to get started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F43F80" w:rsidRPr="00B75F2B" w:rsidRDefault="00F43F8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F43F80" w:rsidRPr="00854BDF" w:rsidRDefault="00F43F80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F43F80" w:rsidRPr="00B75F2B" w:rsidRDefault="008027D1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Then we cut out the rear body 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F43F80" w:rsidRDefault="00F43F80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F43F80" w:rsidRPr="00B75F2B" w:rsidRDefault="00F43F80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F43F80" w:rsidRPr="00B75F2B" w:rsidRDefault="00F43F80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F43F80" w:rsidRPr="00A74C38" w:rsidRDefault="00F43F80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Work on the rear end body on formula </w:t>
                                </w:r>
                                <w:proofErr w:type="gramStart"/>
                                <w:r>
                                  <w:rPr>
                                    <w:sz w:val="20"/>
                                  </w:rPr>
                                  <w:t>car .</w:t>
                                </w:r>
                                <w:proofErr w:type="gramEnd"/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F43F80" w:rsidRPr="00854BDF" w:rsidRDefault="00F43F80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F43F80" w:rsidRDefault="00F43F80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F43F80" w:rsidRDefault="00F43F80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F43F80" w:rsidRDefault="00F43F80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F43F80" w:rsidRPr="00B75F2B" w:rsidRDefault="00F43F8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F43F80" w:rsidRPr="00A74C38" w:rsidRDefault="00F43F8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none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F43F80" w:rsidRPr="00B75F2B" w:rsidRDefault="008027D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marked the lines and got the saw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F43F80" w:rsidRPr="00B75F2B" w:rsidRDefault="00F43F8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F43F80" w:rsidRPr="00854BDF" w:rsidRDefault="00F43F80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F43F80" w:rsidRPr="00B75F2B" w:rsidRDefault="008027D1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Had to plan a new one 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F43F80" w:rsidRDefault="00F43F80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F43F80" w:rsidRPr="00B75F2B" w:rsidRDefault="00F43F80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F43F80" w:rsidRPr="00B75F2B" w:rsidRDefault="00F43F80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F43F80" w:rsidRPr="00A74C38" w:rsidRDefault="00F43F80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on formula rear end.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F43F80" w:rsidRPr="00854BDF" w:rsidRDefault="00F43F80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F43F80" w:rsidRDefault="00F43F80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F43F80" w:rsidRDefault="00F43F80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F43F80" w:rsidRDefault="00F43F80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F43F80" w:rsidRPr="00B75F2B" w:rsidRDefault="00F43F8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F43F80" w:rsidRPr="00A74C38" w:rsidRDefault="00F43F8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F43F80" w:rsidRPr="00B75F2B" w:rsidRDefault="008027D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Found out that the rear </w:t>
                                  </w: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sleeve  wasn’t</w:t>
                                  </w:r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 xml:space="preserve"> big enough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F43F80" w:rsidRPr="00B75F2B" w:rsidRDefault="00F43F8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1639C"/>
    <w:multiLevelType w:val="hybridMultilevel"/>
    <w:tmpl w:val="243A0C92"/>
    <w:lvl w:ilvl="0" w:tplc="36A2553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1936F3"/>
    <w:rsid w:val="001B3E81"/>
    <w:rsid w:val="001E00F7"/>
    <w:rsid w:val="001F3DB9"/>
    <w:rsid w:val="00240EE8"/>
    <w:rsid w:val="00260DF3"/>
    <w:rsid w:val="002F2CF4"/>
    <w:rsid w:val="004135F1"/>
    <w:rsid w:val="00446361"/>
    <w:rsid w:val="005C75B0"/>
    <w:rsid w:val="005F79BA"/>
    <w:rsid w:val="006513A7"/>
    <w:rsid w:val="0076674B"/>
    <w:rsid w:val="008027D1"/>
    <w:rsid w:val="00854BDF"/>
    <w:rsid w:val="0086070A"/>
    <w:rsid w:val="009A3EE4"/>
    <w:rsid w:val="00A03FA6"/>
    <w:rsid w:val="00A0413A"/>
    <w:rsid w:val="00A40919"/>
    <w:rsid w:val="00A74C38"/>
    <w:rsid w:val="00B3020B"/>
    <w:rsid w:val="00B65040"/>
    <w:rsid w:val="00B75F2B"/>
    <w:rsid w:val="00B86FDF"/>
    <w:rsid w:val="00CD138F"/>
    <w:rsid w:val="00CE3F29"/>
    <w:rsid w:val="00EA6342"/>
    <w:rsid w:val="00F43F80"/>
    <w:rsid w:val="00F624BB"/>
    <w:rsid w:val="00FC6898"/>
    <w:rsid w:val="00FE38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  <w:style w:type="paragraph" w:styleId="ListParagraph">
    <w:name w:val="List Paragraph"/>
    <w:basedOn w:val="Normal"/>
    <w:uiPriority w:val="34"/>
    <w:qFormat/>
    <w:rsid w:val="001E00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2A1050-0101-4DB7-9733-81EAEB1E4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Semester%202%20week%206</Template>
  <TotalTime>10</TotalTime>
  <Pages>1</Pages>
  <Words>0</Words>
  <Characters>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dmmyers</cp:lastModifiedBy>
  <cp:revision>2</cp:revision>
  <dcterms:created xsi:type="dcterms:W3CDTF">2013-12-16T16:10:00Z</dcterms:created>
  <dcterms:modified xsi:type="dcterms:W3CDTF">2013-12-16T16:10:00Z</dcterms:modified>
</cp:coreProperties>
</file>