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E20E9B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275746" w:rsidRPr="00854BDF" w:rsidRDefault="00275746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275746" w:rsidRPr="00B75F2B" w:rsidRDefault="00275746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removed the suspension bolts so that the rear end hung freely. I took the rear end bolts off and the rear end broke loose.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275746" w:rsidRDefault="00275746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275746" w:rsidRPr="00B75F2B" w:rsidRDefault="00275746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275746" w:rsidRPr="00B75F2B" w:rsidRDefault="00275746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275746" w:rsidRPr="00A74C38" w:rsidRDefault="00275746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removing the rear end from the car and getting all of the wires disconnected.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275746" w:rsidRPr="00854BDF" w:rsidRDefault="00275746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275746" w:rsidRDefault="00275746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help and set it up on the table so I could remove the engine so we could work on getting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shaft figured out.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A74C38" w:rsidRDefault="0027574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275746" w:rsidRPr="00B75F2B" w:rsidRDefault="0027574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by removing all the wires from the motor and making sure to label them to remember where they go.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275746" w:rsidRPr="00B75F2B" w:rsidRDefault="0027574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275746" w:rsidRPr="00854BDF" w:rsidRDefault="00275746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275746" w:rsidRPr="00B75F2B" w:rsidRDefault="002757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After checking and making sure we were level we realized that we really messed up a sprocket and had to troubleshoot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275746" w:rsidRDefault="00275746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275746" w:rsidRPr="00A74C38" w:rsidRDefault="0027574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formula rear end getting things fixed and getting it all level. Install laser works if I have time.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275746" w:rsidRPr="00854BDF" w:rsidRDefault="00275746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installing laser works and helped nick install it on his computer.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A74C38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set up the rear end and clamped it down so that it was level and we could get the sprockets level.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275746" w:rsidRPr="00854BDF" w:rsidRDefault="00275746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275746" w:rsidRPr="00B75F2B" w:rsidRDefault="009F05A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came up with idea and started working on making the bars to connect and make the stop.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275746" w:rsidRDefault="00275746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275746" w:rsidRPr="00A74C38" w:rsidRDefault="0027574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getting the throttle stop designed and built so it can be adjusted.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275746" w:rsidRPr="00854BDF" w:rsidRDefault="00275746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9F05A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bent the pieces so that they would be in the correct angles to complete the throttle stop.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275746" w:rsidRPr="00A74C38" w:rsidRDefault="009F05A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Kirby and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sabo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brainstormed and thought of good ideas to use for our throttle stop.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275746" w:rsidRPr="00854BDF" w:rsidRDefault="00275746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275746" w:rsidRPr="00B75F2B" w:rsidRDefault="002757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started designing our device that would hold everything in place and be reliable.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275746" w:rsidRDefault="00275746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275746" w:rsidRPr="00A74C38" w:rsidRDefault="0027574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formula rear end getting a design made up for the extra bearing.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275746" w:rsidRPr="00854BDF" w:rsidRDefault="00275746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dimensions and cut the stock to get welded.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A74C38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of our odds put out and came up with a nice idea that we can adjust but also hold the bearing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275746" w:rsidRPr="00854BDF" w:rsidRDefault="00275746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275746" w:rsidRPr="00B75F2B" w:rsidRDefault="00275746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garret worked as a team cleaning under the tables and getting all the trash swept up.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275746" w:rsidRDefault="00275746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275746" w:rsidRPr="00B75F2B" w:rsidRDefault="00275746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275746" w:rsidRPr="00A74C38" w:rsidRDefault="0027574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getting it cleaned up and all the tools put away.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275746" w:rsidRPr="00854BDF" w:rsidRDefault="00275746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275746" w:rsidRDefault="00275746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After break we finished up our cleaning and I came in to work on some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laserworks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designing my front end of a challenger.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275746" w:rsidRPr="00A74C38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by removing things from under the tables so that I could get all the trash out from under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275746" w:rsidRPr="00B75F2B" w:rsidRDefault="002757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16757"/>
    <w:rsid w:val="00240EE8"/>
    <w:rsid w:val="00260DF3"/>
    <w:rsid w:val="00275746"/>
    <w:rsid w:val="002A6AE2"/>
    <w:rsid w:val="002F2CF4"/>
    <w:rsid w:val="004135F1"/>
    <w:rsid w:val="00446361"/>
    <w:rsid w:val="005C75B0"/>
    <w:rsid w:val="005D7B4B"/>
    <w:rsid w:val="005F79BA"/>
    <w:rsid w:val="0076674B"/>
    <w:rsid w:val="00854BDF"/>
    <w:rsid w:val="0086070A"/>
    <w:rsid w:val="008717AE"/>
    <w:rsid w:val="008F39F4"/>
    <w:rsid w:val="008F7067"/>
    <w:rsid w:val="009027DB"/>
    <w:rsid w:val="009A3EE4"/>
    <w:rsid w:val="009F05AB"/>
    <w:rsid w:val="00A03FA6"/>
    <w:rsid w:val="00A0413A"/>
    <w:rsid w:val="00A40919"/>
    <w:rsid w:val="00A74C38"/>
    <w:rsid w:val="00AC5181"/>
    <w:rsid w:val="00B3020B"/>
    <w:rsid w:val="00B45AD6"/>
    <w:rsid w:val="00B65040"/>
    <w:rsid w:val="00B75F2B"/>
    <w:rsid w:val="00B86FDF"/>
    <w:rsid w:val="00C93339"/>
    <w:rsid w:val="00CE3F29"/>
    <w:rsid w:val="00E20E9B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AFF29-7E05-4DDA-9A2A-3C60C9BB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4th Nine Weeks Week 4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3</cp:revision>
  <dcterms:created xsi:type="dcterms:W3CDTF">2014-04-22T14:18:00Z</dcterms:created>
  <dcterms:modified xsi:type="dcterms:W3CDTF">2014-04-25T14:16:00Z</dcterms:modified>
</cp:coreProperties>
</file>