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31A8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D3713E" w:rsidRPr="00854BDF" w:rsidRDefault="00D3713E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D3713E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D3713E" w:rsidRDefault="00D3713E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D3713E" w:rsidRPr="00B75F2B" w:rsidRDefault="00D3713E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1B3E8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D3713E" w:rsidRPr="00854BDF" w:rsidRDefault="00D3713E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A74C38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D3713E" w:rsidRPr="00B75F2B" w:rsidRDefault="00D3713E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D3713E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2 hr. delay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661B1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Also worked on dash wiring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D3713E" w:rsidRPr="00A74C38" w:rsidRDefault="00661B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Worked on formula car wiring and talking to students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661B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worked on getting battery gauge wired up and working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661B13" w:rsidP="004135F1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Figrured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out that our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syloniod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was bad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D3713E" w:rsidRPr="00A74C38" w:rsidRDefault="00661B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Worked on formula and while we were working we explained to parents and student what we were doing and what they were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2272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661B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starter wire routed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throu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the firewall and hooked up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F0D78"/>
    <w:rsid w:val="001936F3"/>
    <w:rsid w:val="001B3E81"/>
    <w:rsid w:val="001F3DB9"/>
    <w:rsid w:val="0022723C"/>
    <w:rsid w:val="00240EE8"/>
    <w:rsid w:val="00260DF3"/>
    <w:rsid w:val="002F2CF4"/>
    <w:rsid w:val="00331A82"/>
    <w:rsid w:val="004135F1"/>
    <w:rsid w:val="00446361"/>
    <w:rsid w:val="005C75B0"/>
    <w:rsid w:val="005F79BA"/>
    <w:rsid w:val="00661B13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3713E"/>
    <w:rsid w:val="00EA6342"/>
    <w:rsid w:val="00F50D20"/>
    <w:rsid w:val="00F624BB"/>
    <w:rsid w:val="00FE7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ECE89-1442-4174-ACE9-3C429E19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3rd%20nine%20weeks%20week%203</Template>
  <TotalTime>10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2014-02-17T13:40:00Z</dcterms:created>
  <dcterms:modified xsi:type="dcterms:W3CDTF">2014-02-17T13:40:00Z</dcterms:modified>
</cp:coreProperties>
</file>