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D5406A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1515C" w:rsidRPr="00854BDF" w:rsidRDefault="0001515C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9977E4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found out that our competition was the 3</w:t>
                            </w:r>
                            <w:r w:rsidRPr="009977E4">
                              <w:rPr>
                                <w:sz w:val="20"/>
                                <w:vertAlign w:val="superscript"/>
                              </w:rPr>
                              <w:t>rd</w:t>
                            </w:r>
                            <w:r>
                              <w:rPr>
                                <w:sz w:val="20"/>
                              </w:rPr>
                              <w:t xml:space="preserve"> and 4</w:t>
                            </w:r>
                            <w:r w:rsidRPr="009977E4">
                              <w:rPr>
                                <w:sz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01515C" w:rsidRDefault="0001515C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01515C" w:rsidRPr="00B75F2B" w:rsidRDefault="0001515C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9977E4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Got our times arranged and important dates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01515C" w:rsidRPr="00854BDF" w:rsidRDefault="0001515C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9977E4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found out what was important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A74C38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got together in our </w:t>
                                  </w:r>
                                  <w:r w:rsidR="009977E4">
                                    <w:rPr>
                                      <w:sz w:val="20"/>
                                    </w:rPr>
                                    <w:t>groups</w:t>
                                  </w:r>
                                </w:p>
                                <w:p w:rsidR="0001515C" w:rsidRPr="00B75F2B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01515C" w:rsidRPr="00B75F2B" w:rsidRDefault="0001515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01515C" w:rsidRPr="00B75F2B" w:rsidRDefault="009977E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Ran it the right way behind the seat and everything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9977E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Worked on throttle 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9977E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to come up with something on the gas pedal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A74C38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9977E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Found the right throttle cable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9977E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Got it ran up to the pedal and put on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9977E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Still worked on throttle cable 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9977E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Got the throttle cable put in place in the back on the engine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9977E4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Had to also put one going down to bring the throttle back down to idle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01515C" w:rsidRPr="00A74C38" w:rsidRDefault="009977E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Found out that after everything settled that it wasn’t right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9977E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had to put top plate back so we could put a spring on it to the throttle arm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01515C" w:rsidRPr="00854BDF" w:rsidRDefault="0001515C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01515C" w:rsidRPr="00B75F2B" w:rsidRDefault="0001515C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01515C" w:rsidRDefault="0001515C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01515C" w:rsidRPr="00B75F2B" w:rsidRDefault="0001515C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01515C" w:rsidRPr="00A74C38" w:rsidRDefault="009977E4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Got the choke ran 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01515C" w:rsidRPr="00854BDF" w:rsidRDefault="0001515C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01515C" w:rsidRDefault="0001515C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01515C" w:rsidRPr="00A74C38" w:rsidRDefault="00B42C59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Couldn’t get throttle to return all the way.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01515C" w:rsidRPr="00B75F2B" w:rsidRDefault="009977E4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Had to run it from the switch to the choke on the motor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01515C" w:rsidRPr="00B75F2B" w:rsidRDefault="0001515C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1515C"/>
    <w:rsid w:val="000705D0"/>
    <w:rsid w:val="001058D3"/>
    <w:rsid w:val="001936F3"/>
    <w:rsid w:val="001B3E81"/>
    <w:rsid w:val="001F3DB9"/>
    <w:rsid w:val="00240EE8"/>
    <w:rsid w:val="00260DF3"/>
    <w:rsid w:val="002818BB"/>
    <w:rsid w:val="002F2CF4"/>
    <w:rsid w:val="004135F1"/>
    <w:rsid w:val="00446361"/>
    <w:rsid w:val="00474A50"/>
    <w:rsid w:val="005C75B0"/>
    <w:rsid w:val="005F79BA"/>
    <w:rsid w:val="0076674B"/>
    <w:rsid w:val="00854BDF"/>
    <w:rsid w:val="0086070A"/>
    <w:rsid w:val="009977E4"/>
    <w:rsid w:val="009A3EE4"/>
    <w:rsid w:val="00A03FA6"/>
    <w:rsid w:val="00A0413A"/>
    <w:rsid w:val="00A40919"/>
    <w:rsid w:val="00A74C38"/>
    <w:rsid w:val="00B3020B"/>
    <w:rsid w:val="00B42C59"/>
    <w:rsid w:val="00B65040"/>
    <w:rsid w:val="00B75F2B"/>
    <w:rsid w:val="00B86FDF"/>
    <w:rsid w:val="00CE3F29"/>
    <w:rsid w:val="00D5406A"/>
    <w:rsid w:val="00EA6342"/>
    <w:rsid w:val="00EF6129"/>
    <w:rsid w:val="00F40111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5F63E-4CC8-4845-BF01-967B784EB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3rd%20nine%20weeks%20Week%201</Template>
  <TotalTime>11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2014-01-24T15:08:00Z</dcterms:created>
  <dcterms:modified xsi:type="dcterms:W3CDTF">2014-01-24T15:08:00Z</dcterms:modified>
</cp:coreProperties>
</file>