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3E19AA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F2700F" w:rsidRPr="00854BDF" w:rsidRDefault="00F2700F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F2700F" w:rsidRDefault="00F2700F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Found out what plot of </w:t>
                            </w:r>
                            <w:proofErr w:type="gramStart"/>
                            <w:r>
                              <w:rPr>
                                <w:sz w:val="20"/>
                              </w:rPr>
                              <w:t>land  I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am using </w:t>
                            </w:r>
                          </w:p>
                          <w:p w:rsidR="00F2700F" w:rsidRPr="00B75F2B" w:rsidRDefault="00F2700F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F2700F" w:rsidRDefault="00F2700F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F2700F" w:rsidRPr="00B75F2B" w:rsidRDefault="00F2700F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F2700F" w:rsidRPr="00B75F2B" w:rsidRDefault="00F2700F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F2700F" w:rsidRPr="00A74C38" w:rsidRDefault="00F2700F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Thought about the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cea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project 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F2700F" w:rsidRPr="00854BDF" w:rsidRDefault="00F2700F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F2700F" w:rsidRDefault="00F2700F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F2700F" w:rsidRDefault="00F2700F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F2700F" w:rsidRDefault="00F2700F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F2700F" w:rsidRPr="00B75F2B" w:rsidRDefault="00F2700F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Found out what all I should have in this shop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F2700F" w:rsidRPr="00A74C38" w:rsidRDefault="00F2700F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F2700F" w:rsidRPr="00B75F2B" w:rsidRDefault="00F2700F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Found diff stuff on revit city to put into my car repair shop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F2700F" w:rsidRPr="00B75F2B" w:rsidRDefault="00F2700F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F2700F" w:rsidRPr="00854BDF" w:rsidRDefault="00F2700F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F2700F" w:rsidRPr="00B75F2B" w:rsidRDefault="00F2700F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Where my entry way are going to be 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F2700F" w:rsidRDefault="00F2700F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F2700F" w:rsidRPr="00B75F2B" w:rsidRDefault="00F2700F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F2700F" w:rsidRPr="00B75F2B" w:rsidRDefault="00F2700F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F2700F" w:rsidRPr="00A74C38" w:rsidRDefault="00F2700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Draw and sketch up my commercial business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F2700F" w:rsidRPr="00854BDF" w:rsidRDefault="00F2700F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F2700F" w:rsidRDefault="00F2700F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F2700F" w:rsidRDefault="00F2700F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F2700F" w:rsidRDefault="00F2700F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F2700F" w:rsidRPr="00B75F2B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What all buildings, parking spots, and handicap ramps out side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F2700F" w:rsidRPr="00A74C38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F2700F" w:rsidRPr="00B75F2B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Figure up which way I am facing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F2700F" w:rsidRPr="00B75F2B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F2700F" w:rsidRPr="00854BDF" w:rsidRDefault="00F2700F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F2700F" w:rsidRPr="00B75F2B" w:rsidRDefault="00F2700F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Measure if we have the cvt in the right spot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F2700F" w:rsidRDefault="00F2700F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F2700F" w:rsidRPr="00B75F2B" w:rsidRDefault="00F2700F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F2700F" w:rsidRPr="00B75F2B" w:rsidRDefault="00F2700F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F2700F" w:rsidRPr="00A74C38" w:rsidRDefault="00F2700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Work on the rear end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F2700F" w:rsidRPr="00854BDF" w:rsidRDefault="00F2700F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F2700F" w:rsidRDefault="00F2700F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F2700F" w:rsidRDefault="00F2700F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F2700F" w:rsidRDefault="00F2700F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F2700F" w:rsidRPr="00B75F2B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Get all the other bars welded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F2700F" w:rsidRPr="00A74C38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F2700F" w:rsidRPr="00B75F2B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Found we have to big of a gap on the curved bars so we had to cut them off so they could re weld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F2700F" w:rsidRPr="00B75F2B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F2700F" w:rsidRPr="00854BDF" w:rsidRDefault="00F2700F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F2700F" w:rsidRPr="00B75F2B" w:rsidRDefault="00A9661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Had to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messure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and get the right angle to fit against the flat plates 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F2700F" w:rsidRDefault="00F2700F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F2700F" w:rsidRPr="00B75F2B" w:rsidRDefault="00F2700F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F2700F" w:rsidRPr="00B75F2B" w:rsidRDefault="00F2700F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F2700F" w:rsidRPr="00A74C38" w:rsidRDefault="00F2700F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 Work on rear end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F2700F" w:rsidRPr="00854BDF" w:rsidRDefault="00F2700F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F2700F" w:rsidRDefault="00F2700F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F2700F" w:rsidRDefault="00F2700F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F2700F" w:rsidRDefault="00F2700F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F2700F" w:rsidRPr="00B75F2B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F2700F" w:rsidRPr="00A74C38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F2700F" w:rsidRPr="00B75F2B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Get the bars made that go from the flat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plates  the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the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rest of the frame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F2700F" w:rsidRPr="00B75F2B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F2700F" w:rsidRPr="00854BDF" w:rsidRDefault="00F2700F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F2700F" w:rsidRPr="00B75F2B" w:rsidRDefault="00A96615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Get the brackets cut 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F2700F" w:rsidRDefault="00F2700F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F2700F" w:rsidRPr="00B75F2B" w:rsidRDefault="00F2700F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F2700F" w:rsidRPr="00B75F2B" w:rsidRDefault="00F2700F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F2700F" w:rsidRPr="00A74C38" w:rsidRDefault="00A9661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Think about mounts for the rear end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F2700F" w:rsidRPr="00854BDF" w:rsidRDefault="00F2700F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F2700F" w:rsidRDefault="00F2700F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F2700F" w:rsidRDefault="00F2700F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F2700F" w:rsidRDefault="00F2700F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F2700F" w:rsidRPr="00B75F2B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F2700F" w:rsidRPr="00A74C38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F2700F" w:rsidRPr="00B75F2B" w:rsidRDefault="00A96615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Found out the distance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F2700F" w:rsidRPr="00B75F2B" w:rsidRDefault="00F2700F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F2CF4"/>
    <w:rsid w:val="003E19AA"/>
    <w:rsid w:val="004135F1"/>
    <w:rsid w:val="00446361"/>
    <w:rsid w:val="005C75B0"/>
    <w:rsid w:val="005F79BA"/>
    <w:rsid w:val="0076674B"/>
    <w:rsid w:val="00854BDF"/>
    <w:rsid w:val="009A3EE4"/>
    <w:rsid w:val="00A03FA6"/>
    <w:rsid w:val="00A0413A"/>
    <w:rsid w:val="00A40919"/>
    <w:rsid w:val="00A74C38"/>
    <w:rsid w:val="00A96615"/>
    <w:rsid w:val="00B3020B"/>
    <w:rsid w:val="00B65040"/>
    <w:rsid w:val="00B75F2B"/>
    <w:rsid w:val="00B86FDF"/>
    <w:rsid w:val="00CE3F29"/>
    <w:rsid w:val="00EA6342"/>
    <w:rsid w:val="00F2700F"/>
    <w:rsid w:val="00F62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CDB80-74BA-4A60-9DBC-945132C92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Weekly%20Log%20Sheet</Template>
  <TotalTime>7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2013-10-29T12:09:00Z</dcterms:created>
  <dcterms:modified xsi:type="dcterms:W3CDTF">2013-10-29T12:09:00Z</dcterms:modified>
</cp:coreProperties>
</file>